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22C8801F" w14:textId="34033D26" w:rsidR="000126AD" w:rsidRPr="009720E0" w:rsidRDefault="00751399" w:rsidP="009720E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83E583" wp14:editId="127F4517">
                <wp:simplePos x="0" y="0"/>
                <wp:positionH relativeFrom="column">
                  <wp:posOffset>1571427</wp:posOffset>
                </wp:positionH>
                <wp:positionV relativeFrom="paragraph">
                  <wp:posOffset>454</wp:posOffset>
                </wp:positionV>
                <wp:extent cx="5795010" cy="363347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5010" cy="363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0D5FC" w14:textId="77777777" w:rsidR="00BC1FC3" w:rsidRDefault="00BC1FC3" w:rsidP="00006A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0E59A652" w14:textId="77777777" w:rsidR="00BC1FC3" w:rsidRDefault="00BC1FC3" w:rsidP="00006A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7F4E0D36" w14:textId="77777777" w:rsidR="00BC1FC3" w:rsidRDefault="00BC1FC3" w:rsidP="00006A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705DBDA3" w14:textId="77777777" w:rsidR="00BC1FC3" w:rsidRDefault="00BC1FC3" w:rsidP="00006A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73601862" w14:textId="77777777" w:rsidR="00200E80" w:rsidRDefault="00200E80" w:rsidP="00006A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296AFE79" w14:textId="77777777" w:rsidR="00E70F30" w:rsidRDefault="00E70F30" w:rsidP="00006A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44AB8E86" w14:textId="378A3376" w:rsidR="00751399" w:rsidRDefault="00BC1FC3" w:rsidP="00006A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8"/>
                                <w:szCs w:val="48"/>
                              </w:rPr>
                              <w:t>DATE</w:t>
                            </w:r>
                          </w:p>
                          <w:p w14:paraId="42014A4D" w14:textId="04B22FE6" w:rsidR="000126AD" w:rsidRDefault="00167176" w:rsidP="00BC1F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Titre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l’événement</w:t>
                            </w:r>
                            <w:proofErr w:type="spellEnd"/>
                          </w:p>
                          <w:p w14:paraId="0E6B7458" w14:textId="77777777" w:rsidR="00BC1FC3" w:rsidRDefault="00BC1FC3" w:rsidP="00BC1F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B5AFAEE" w14:textId="77777777" w:rsidR="00BC1FC3" w:rsidRPr="00BC1FC3" w:rsidRDefault="00BC1FC3" w:rsidP="00BC1F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68C5266" w14:textId="77777777" w:rsidR="000126AD" w:rsidRDefault="000126AD" w:rsidP="0075139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C5967AE" w14:textId="77777777" w:rsidR="00BC1FC3" w:rsidRDefault="00BC1FC3" w:rsidP="0075139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041F883" w14:textId="77777777" w:rsidR="000126AD" w:rsidRPr="00751399" w:rsidRDefault="000126AD" w:rsidP="0075139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83E583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23.75pt;margin-top:.05pt;width:456.3pt;height:28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" filled="f" stroked="f">
                <v:textbox>
                  <w:txbxContent>
                    <w:p w14:paraId="4AE0D5FC" w14:textId="77777777" w:rsidR="00BC1FC3" w:rsidRDefault="00BC1FC3" w:rsidP="00006AD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0E59A652" w14:textId="77777777" w:rsidR="00BC1FC3" w:rsidRDefault="00BC1FC3" w:rsidP="00006AD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7F4E0D36" w14:textId="77777777" w:rsidR="00BC1FC3" w:rsidRDefault="00BC1FC3" w:rsidP="00006AD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705DBDA3" w14:textId="77777777" w:rsidR="00BC1FC3" w:rsidRDefault="00BC1FC3" w:rsidP="00006AD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73601862" w14:textId="77777777" w:rsidR="00200E80" w:rsidRDefault="00200E80" w:rsidP="00006AD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296AFE79" w14:textId="77777777" w:rsidR="00E70F30" w:rsidRDefault="00E70F30" w:rsidP="00006AD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44AB8E86" w14:textId="378A3376" w:rsidR="00751399" w:rsidRDefault="00BC1FC3" w:rsidP="00006AD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8"/>
                          <w:szCs w:val="48"/>
                        </w:rPr>
                        <w:t>DATE</w:t>
                      </w:r>
                    </w:p>
                    <w:p w14:paraId="42014A4D" w14:textId="04B22FE6" w:rsidR="000126AD" w:rsidRDefault="00167176" w:rsidP="00BC1FC3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Titre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l’événement</w:t>
                      </w:r>
                      <w:proofErr w:type="spellEnd"/>
                    </w:p>
                    <w:p w14:paraId="0E6B7458" w14:textId="77777777" w:rsidR="00BC1FC3" w:rsidRDefault="00BC1FC3" w:rsidP="00BC1FC3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bookmarkStart w:id="1" w:name="_GoBack"/>
                      <w:bookmarkEnd w:id="1"/>
                    </w:p>
                    <w:p w14:paraId="4B5AFAEE" w14:textId="77777777" w:rsidR="00BC1FC3" w:rsidRPr="00BC1FC3" w:rsidRDefault="00BC1FC3" w:rsidP="00BC1FC3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</w:p>
                    <w:p w14:paraId="468C5266" w14:textId="77777777" w:rsidR="000126AD" w:rsidRDefault="000126AD" w:rsidP="0075139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C5967AE" w14:textId="77777777" w:rsidR="00BC1FC3" w:rsidRDefault="00BC1FC3" w:rsidP="0075139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041F883" w14:textId="77777777" w:rsidR="000126AD" w:rsidRPr="00751399" w:rsidRDefault="000126AD" w:rsidP="0075139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126AD" w:rsidRPr="009720E0" w:rsidSect="00F6490D">
      <w:headerReference w:type="default" r:id="rId6"/>
      <w:footerReference w:type="default" r:id="rId7"/>
      <w:pgSz w:w="12240" w:h="15840"/>
      <w:pgMar w:top="306" w:right="306" w:bottom="306" w:left="306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A1C091" w14:textId="77777777" w:rsidR="00D82900" w:rsidRDefault="00D82900" w:rsidP="00751399">
      <w:r>
        <w:separator/>
      </w:r>
    </w:p>
  </w:endnote>
  <w:endnote w:type="continuationSeparator" w:id="0">
    <w:p w14:paraId="6F45CAAF" w14:textId="77777777" w:rsidR="00D82900" w:rsidRDefault="00D82900" w:rsidP="00751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1B277F" w14:textId="7140E070" w:rsidR="00751399" w:rsidRDefault="00254377" w:rsidP="00751399">
    <w:pPr>
      <w:pStyle w:val="Footer"/>
      <w:jc w:val="center"/>
    </w:pPr>
    <w:r>
      <w:rPr>
        <w:noProof/>
      </w:rPr>
      <w:drawing>
        <wp:inline distT="0" distB="0" distL="0" distR="0" wp14:anchorId="60EF29DD" wp14:editId="42901A00">
          <wp:extent cx="7227050" cy="9352653"/>
          <wp:effectExtent l="0" t="0" r="1206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pring Poster 2018-LETTER FREN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8377" cy="9354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9E94D0" w14:textId="77777777" w:rsidR="00D82900" w:rsidRDefault="00D82900" w:rsidP="00751399">
      <w:r>
        <w:separator/>
      </w:r>
    </w:p>
  </w:footnote>
  <w:footnote w:type="continuationSeparator" w:id="0">
    <w:p w14:paraId="309E719A" w14:textId="77777777" w:rsidR="00D82900" w:rsidRDefault="00D82900" w:rsidP="0075139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48FBB8" w14:textId="73E72F1F" w:rsidR="00751399" w:rsidRDefault="00751399" w:rsidP="00751399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2"/>
  <w:proofState w:spelling="clean" w:grammar="clean"/>
  <w:attachedTemplate r:id="rId1"/>
  <w:revisionView w:markup="0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688"/>
    <w:rsid w:val="00006AD7"/>
    <w:rsid w:val="000126AD"/>
    <w:rsid w:val="000A742D"/>
    <w:rsid w:val="000E5AA2"/>
    <w:rsid w:val="00167176"/>
    <w:rsid w:val="001E0FF3"/>
    <w:rsid w:val="00200E80"/>
    <w:rsid w:val="0020219C"/>
    <w:rsid w:val="00254377"/>
    <w:rsid w:val="0026724F"/>
    <w:rsid w:val="002726A3"/>
    <w:rsid w:val="002C073D"/>
    <w:rsid w:val="002E6AA8"/>
    <w:rsid w:val="0038369A"/>
    <w:rsid w:val="004A65D5"/>
    <w:rsid w:val="005575E2"/>
    <w:rsid w:val="00661154"/>
    <w:rsid w:val="006B3307"/>
    <w:rsid w:val="00751399"/>
    <w:rsid w:val="007F33F0"/>
    <w:rsid w:val="00871B7C"/>
    <w:rsid w:val="008915D4"/>
    <w:rsid w:val="00905DC6"/>
    <w:rsid w:val="009304E1"/>
    <w:rsid w:val="00960EC8"/>
    <w:rsid w:val="009720E0"/>
    <w:rsid w:val="009F28D6"/>
    <w:rsid w:val="00AA745D"/>
    <w:rsid w:val="00AE438B"/>
    <w:rsid w:val="00AE5D80"/>
    <w:rsid w:val="00B449BD"/>
    <w:rsid w:val="00B70AE4"/>
    <w:rsid w:val="00BC1FC3"/>
    <w:rsid w:val="00BF2127"/>
    <w:rsid w:val="00C4430F"/>
    <w:rsid w:val="00C60F4E"/>
    <w:rsid w:val="00C65B03"/>
    <w:rsid w:val="00C72CD3"/>
    <w:rsid w:val="00C931F2"/>
    <w:rsid w:val="00CF04E7"/>
    <w:rsid w:val="00CF0688"/>
    <w:rsid w:val="00D82900"/>
    <w:rsid w:val="00DF1EDE"/>
    <w:rsid w:val="00E001DA"/>
    <w:rsid w:val="00E2596D"/>
    <w:rsid w:val="00E70F30"/>
    <w:rsid w:val="00EC4D5D"/>
    <w:rsid w:val="00F14306"/>
    <w:rsid w:val="00F5738F"/>
    <w:rsid w:val="00F64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13C4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13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1399"/>
  </w:style>
  <w:style w:type="paragraph" w:styleId="Footer">
    <w:name w:val="footer"/>
    <w:basedOn w:val="Normal"/>
    <w:link w:val="FooterChar"/>
    <w:uiPriority w:val="99"/>
    <w:unhideWhenUsed/>
    <w:rsid w:val="007513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13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Kenya2/FILES-Sandra/JMD%20PROJECTS/GreenCommunities/2016%20Walk%20to%20School%20Poster/Walk%20to%20School%202016%20Poster%20FINAL/Walk%20to%20School%20Poster_2016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Walk to School Poster_2016_template.dotx</Template>
  <TotalTime>5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Lester Jones</dc:creator>
  <cp:keywords/>
  <dc:description/>
  <cp:lastModifiedBy>Lester Jones</cp:lastModifiedBy>
  <cp:revision>5</cp:revision>
  <cp:lastPrinted>2018-02-28T22:15:00Z</cp:lastPrinted>
  <dcterms:created xsi:type="dcterms:W3CDTF">2018-03-01T00:41:00Z</dcterms:created>
  <dcterms:modified xsi:type="dcterms:W3CDTF">2018-03-01T23:11:00Z</dcterms:modified>
</cp:coreProperties>
</file>