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78224A" w14:textId="77777777" w:rsidR="000E5AA2" w:rsidRDefault="00751399" w:rsidP="000A742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C855F5" wp14:editId="71895FFF">
                <wp:simplePos x="0" y="0"/>
                <wp:positionH relativeFrom="column">
                  <wp:posOffset>508635</wp:posOffset>
                </wp:positionH>
                <wp:positionV relativeFrom="paragraph">
                  <wp:posOffset>248285</wp:posOffset>
                </wp:positionV>
                <wp:extent cx="6477000" cy="2291715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2291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BDBECE" w14:textId="37ABB1F2" w:rsidR="002C4D9B" w:rsidRPr="002C4D9B" w:rsidRDefault="002C4D9B" w:rsidP="002C4D9B">
                            <w:pPr>
                              <w:pStyle w:val="yiv6043324712msonormal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bookmarkStart w:id="0" w:name="_GoBack"/>
                            <w:r w:rsidRPr="002C4D9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Ici : </w:t>
                            </w:r>
                            <w:r w:rsidR="0032739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jour</w:t>
                            </w:r>
                            <w:r w:rsidRPr="002C4D9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 de votre événement</w:t>
                            </w:r>
                          </w:p>
                          <w:p w14:paraId="2D4DEAE2" w14:textId="77777777" w:rsidR="002C4D9B" w:rsidRDefault="002C4D9B" w:rsidP="002C4D9B">
                            <w:pPr>
                              <w:pStyle w:val="yiv6043324712msonormal"/>
                              <w:jc w:val="center"/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2C4D9B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Ici : infos sur votre événement</w:t>
                            </w:r>
                          </w:p>
                          <w:p w14:paraId="37372D92" w14:textId="77777777" w:rsidR="003A23E5" w:rsidRDefault="003A23E5" w:rsidP="002C4D9B">
                            <w:pPr>
                              <w:pStyle w:val="yiv6043324712msonormal"/>
                              <w:jc w:val="center"/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  <w:p w14:paraId="3455C21B" w14:textId="77777777" w:rsidR="003A23E5" w:rsidRDefault="003A23E5" w:rsidP="002C4D9B">
                            <w:pPr>
                              <w:pStyle w:val="yiv6043324712msonormal"/>
                              <w:jc w:val="center"/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  <w:p w14:paraId="590445B9" w14:textId="77777777" w:rsidR="003A23E5" w:rsidRPr="002C4D9B" w:rsidRDefault="003A23E5" w:rsidP="002C4D9B">
                            <w:pPr>
                              <w:pStyle w:val="yiv6043324712msonormal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  <w:p w14:paraId="2138B84B" w14:textId="77777777" w:rsidR="00751399" w:rsidRPr="00751399" w:rsidRDefault="00751399" w:rsidP="002C4D9B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C855F5"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40.05pt;margin-top:19.55pt;width:510pt;height:180.4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" filled="f" stroked="f">
                <v:textbox>
                  <w:txbxContent>
                    <w:p w14:paraId="7FBDBECE" w14:textId="37ABB1F2" w:rsidR="002C4D9B" w:rsidRPr="002C4D9B" w:rsidRDefault="002C4D9B" w:rsidP="002C4D9B">
                      <w:pPr>
                        <w:pStyle w:val="yiv6043324712msonormal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</w:pPr>
                      <w:bookmarkStart w:id="1" w:name="_GoBack"/>
                      <w:r w:rsidRPr="002C4D9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 xml:space="preserve">Ici : </w:t>
                      </w:r>
                      <w:r w:rsidR="0032739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jour</w:t>
                      </w:r>
                      <w:r w:rsidRPr="002C4D9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 xml:space="preserve"> de votre événement</w:t>
                      </w:r>
                    </w:p>
                    <w:p w14:paraId="2D4DEAE2" w14:textId="77777777" w:rsidR="002C4D9B" w:rsidRDefault="002C4D9B" w:rsidP="002C4D9B">
                      <w:pPr>
                        <w:pStyle w:val="yiv6043324712msonormal"/>
                        <w:jc w:val="center"/>
                        <w:rPr>
                          <w:rFonts w:ascii="Arial" w:hAnsi="Arial" w:cs="Arial"/>
                          <w:bCs/>
                          <w:color w:val="000000" w:themeColor="text1"/>
                          <w:sz w:val="48"/>
                          <w:szCs w:val="48"/>
                        </w:rPr>
                      </w:pPr>
                      <w:r w:rsidRPr="002C4D9B">
                        <w:rPr>
                          <w:rFonts w:ascii="Arial" w:hAnsi="Arial" w:cs="Arial"/>
                          <w:bCs/>
                          <w:color w:val="000000" w:themeColor="text1"/>
                          <w:sz w:val="48"/>
                          <w:szCs w:val="48"/>
                        </w:rPr>
                        <w:t>Ici : infos sur votre événement</w:t>
                      </w:r>
                    </w:p>
                    <w:p w14:paraId="37372D92" w14:textId="77777777" w:rsidR="003A23E5" w:rsidRDefault="003A23E5" w:rsidP="002C4D9B">
                      <w:pPr>
                        <w:pStyle w:val="yiv6043324712msonormal"/>
                        <w:jc w:val="center"/>
                        <w:rPr>
                          <w:rFonts w:ascii="Arial" w:hAnsi="Arial" w:cs="Arial"/>
                          <w:bCs/>
                          <w:color w:val="000000" w:themeColor="text1"/>
                          <w:sz w:val="48"/>
                          <w:szCs w:val="48"/>
                        </w:rPr>
                      </w:pPr>
                    </w:p>
                    <w:p w14:paraId="3455C21B" w14:textId="77777777" w:rsidR="003A23E5" w:rsidRDefault="003A23E5" w:rsidP="002C4D9B">
                      <w:pPr>
                        <w:pStyle w:val="yiv6043324712msonormal"/>
                        <w:jc w:val="center"/>
                        <w:rPr>
                          <w:rFonts w:ascii="Arial" w:hAnsi="Arial" w:cs="Arial"/>
                          <w:bCs/>
                          <w:color w:val="000000" w:themeColor="text1"/>
                          <w:sz w:val="48"/>
                          <w:szCs w:val="48"/>
                        </w:rPr>
                      </w:pPr>
                    </w:p>
                    <w:p w14:paraId="590445B9" w14:textId="77777777" w:rsidR="003A23E5" w:rsidRPr="002C4D9B" w:rsidRDefault="003A23E5" w:rsidP="002C4D9B">
                      <w:pPr>
                        <w:pStyle w:val="yiv6043324712msonormal"/>
                        <w:jc w:val="center"/>
                        <w:rPr>
                          <w:rFonts w:ascii="Arial" w:hAnsi="Arial" w:cs="Arial"/>
                          <w:color w:val="000000" w:themeColor="text1"/>
                          <w:sz w:val="48"/>
                          <w:szCs w:val="48"/>
                        </w:rPr>
                      </w:pPr>
                    </w:p>
                    <w:p w14:paraId="2138B84B" w14:textId="77777777" w:rsidR="00751399" w:rsidRPr="00751399" w:rsidRDefault="00751399" w:rsidP="002C4D9B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bookmarkEnd w:id="1"/>
                  </w:txbxContent>
                </v:textbox>
                <w10:wrap type="square"/>
              </v:shape>
            </w:pict>
          </mc:Fallback>
        </mc:AlternateContent>
      </w:r>
    </w:p>
    <w:sectPr w:rsidR="000E5AA2" w:rsidSect="00F6490D">
      <w:headerReference w:type="default" r:id="rId6"/>
      <w:footerReference w:type="default" r:id="rId7"/>
      <w:pgSz w:w="12240" w:h="15840"/>
      <w:pgMar w:top="306" w:right="306" w:bottom="306" w:left="306" w:header="283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1E2BD8" w14:textId="77777777" w:rsidR="007A2DF8" w:rsidRDefault="007A2DF8" w:rsidP="00751399">
      <w:r>
        <w:separator/>
      </w:r>
    </w:p>
  </w:endnote>
  <w:endnote w:type="continuationSeparator" w:id="0">
    <w:p w14:paraId="3E7F45D8" w14:textId="77777777" w:rsidR="007A2DF8" w:rsidRDefault="007A2DF8" w:rsidP="007513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489CB3" w14:textId="652F860B" w:rsidR="00751399" w:rsidRDefault="007E6F79" w:rsidP="00751399">
    <w:pPr>
      <w:pStyle w:val="Footer"/>
      <w:jc w:val="center"/>
    </w:pPr>
    <w:r>
      <w:rPr>
        <w:noProof/>
      </w:rPr>
      <w:drawing>
        <wp:inline distT="0" distB="0" distL="0" distR="0" wp14:anchorId="6B364223" wp14:editId="1C4B3B4D">
          <wp:extent cx="7383780" cy="1434465"/>
          <wp:effectExtent l="0" t="0" r="762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emplate_WWD Poster-F-BottomGraphic 20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83780" cy="14344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E46769" w14:textId="77777777" w:rsidR="007A2DF8" w:rsidRDefault="007A2DF8" w:rsidP="00751399">
      <w:r>
        <w:separator/>
      </w:r>
    </w:p>
  </w:footnote>
  <w:footnote w:type="continuationSeparator" w:id="0">
    <w:p w14:paraId="65ED6268" w14:textId="77777777" w:rsidR="007A2DF8" w:rsidRDefault="007A2DF8" w:rsidP="0075139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525F6E" w14:textId="38DB114E" w:rsidR="00751399" w:rsidRDefault="00381344" w:rsidP="00751399">
    <w:pPr>
      <w:pStyle w:val="Header"/>
      <w:jc w:val="center"/>
    </w:pPr>
    <w:r>
      <w:rPr>
        <w:noProof/>
      </w:rPr>
      <w:drawing>
        <wp:inline distT="0" distB="0" distL="0" distR="0" wp14:anchorId="4733BDD8" wp14:editId="124AD548">
          <wp:extent cx="7383780" cy="5274310"/>
          <wp:effectExtent l="0" t="0" r="7620" b="889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emplate_WWD Poster-F-TopGraphic 20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83780" cy="5274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0FB9"/>
    <w:rsid w:val="000A742D"/>
    <w:rsid w:val="000E5AA2"/>
    <w:rsid w:val="002326DB"/>
    <w:rsid w:val="0027458E"/>
    <w:rsid w:val="002C073D"/>
    <w:rsid w:val="002C4D9B"/>
    <w:rsid w:val="00327394"/>
    <w:rsid w:val="00381344"/>
    <w:rsid w:val="0038369A"/>
    <w:rsid w:val="003A23E5"/>
    <w:rsid w:val="004C1181"/>
    <w:rsid w:val="004F1773"/>
    <w:rsid w:val="004F778D"/>
    <w:rsid w:val="006476E9"/>
    <w:rsid w:val="006B3307"/>
    <w:rsid w:val="006E0FB9"/>
    <w:rsid w:val="006F2515"/>
    <w:rsid w:val="006F25DA"/>
    <w:rsid w:val="00751399"/>
    <w:rsid w:val="007A2DF8"/>
    <w:rsid w:val="007E6F79"/>
    <w:rsid w:val="00871B7C"/>
    <w:rsid w:val="00AE5D80"/>
    <w:rsid w:val="00B449BD"/>
    <w:rsid w:val="00C65B03"/>
    <w:rsid w:val="00DF1EDE"/>
    <w:rsid w:val="00F6490D"/>
    <w:rsid w:val="00FF3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41915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5139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1399"/>
  </w:style>
  <w:style w:type="paragraph" w:styleId="Footer">
    <w:name w:val="footer"/>
    <w:basedOn w:val="Normal"/>
    <w:link w:val="FooterChar"/>
    <w:uiPriority w:val="99"/>
    <w:unhideWhenUsed/>
    <w:rsid w:val="0075139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51399"/>
  </w:style>
  <w:style w:type="paragraph" w:customStyle="1" w:styleId="yiv6043324712msonormal">
    <w:name w:val="yiv6043324712msonormal"/>
    <w:basedOn w:val="Normal"/>
    <w:rsid w:val="002C4D9B"/>
    <w:pPr>
      <w:spacing w:before="100" w:beforeAutospacing="1" w:after="100" w:afterAutospacing="1"/>
    </w:pPr>
    <w:rPr>
      <w:rFonts w:ascii="Times New Roman" w:eastAsia="Times New Roman" w:hAnsi="Times New Roman" w:cs="Times New Roman"/>
      <w:lang w:val="fr-CA" w:eastAsia="fr-CA"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Volumes/Kenya2/FILES-Sandra/JMD%20PROJECTS/GreenCommunities/2016%20Walk%20to%20School%20Poster/FR_Walk%20to%20School%20%202016%20poster%20/FR_Walk%20to%20School%20Poster_2016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FR_Walk to School Poster_2016.dotx</Template>
  <TotalTime>4</TotalTime>
  <Pages>1</Pages>
  <Words>0</Words>
  <Characters>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Lester Jones</dc:creator>
  <cp:keywords/>
  <dc:description/>
  <cp:lastModifiedBy>Lester Jones</cp:lastModifiedBy>
  <cp:revision>7</cp:revision>
  <cp:lastPrinted>2016-08-16T18:34:00Z</cp:lastPrinted>
  <dcterms:created xsi:type="dcterms:W3CDTF">2016-12-07T01:32:00Z</dcterms:created>
  <dcterms:modified xsi:type="dcterms:W3CDTF">2016-12-07T01:39:00Z</dcterms:modified>
</cp:coreProperties>
</file>